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47F217" w14:textId="0B272BDE" w:rsidR="00D062B4" w:rsidRDefault="00401A1E" w:rsidP="00D062B4">
      <w:pPr>
        <w:pStyle w:val="LO-normal"/>
        <w:spacing w:after="120"/>
        <w:jc w:val="both"/>
      </w:pPr>
      <w:r>
        <w:rPr>
          <w:b/>
          <w:color w:val="943734"/>
          <w:sz w:val="40"/>
          <w:szCs w:val="40"/>
        </w:rPr>
        <w:t>Onderzoek naar</w:t>
      </w:r>
      <w:r w:rsidR="008E4131">
        <w:rPr>
          <w:b/>
          <w:color w:val="943734"/>
          <w:sz w:val="40"/>
          <w:szCs w:val="40"/>
        </w:rPr>
        <w:t xml:space="preserve"> wateroverlast</w:t>
      </w:r>
    </w:p>
    <w:p w14:paraId="221F2A0F" w14:textId="77777777" w:rsidR="00D062B4" w:rsidRPr="008561DB" w:rsidRDefault="00D062B4" w:rsidP="00D062B4">
      <w:pPr>
        <w:pStyle w:val="LO-normal"/>
        <w:spacing w:after="120"/>
        <w:jc w:val="both"/>
        <w:rPr>
          <w:b/>
          <w:sz w:val="28"/>
          <w:szCs w:val="28"/>
        </w:rPr>
      </w:pPr>
      <w:r w:rsidRPr="008561DB">
        <w:rPr>
          <w:b/>
          <w:sz w:val="28"/>
          <w:szCs w:val="28"/>
        </w:rPr>
        <w:t>Doel</w:t>
      </w:r>
    </w:p>
    <w:p w14:paraId="209D42CA" w14:textId="29CD12F6" w:rsidR="00D062B4" w:rsidRPr="00105AA2" w:rsidRDefault="00D062B4" w:rsidP="00D062B4">
      <w:pPr>
        <w:pStyle w:val="LO-normal"/>
        <w:spacing w:after="120"/>
        <w:jc w:val="both"/>
      </w:pPr>
      <w:r>
        <w:t xml:space="preserve">In deze opdracht doe je onderzoek naar wateroverlastvraagstukken in jouw woonplaats. De resultaten neem je </w:t>
      </w:r>
      <w:r w:rsidR="00401A1E">
        <w:t xml:space="preserve">niet op in een verslag, maar in een </w:t>
      </w:r>
      <w:r>
        <w:t xml:space="preserve">storymap. Zie als voorbeeld de storymap die door twee leerlingen uit Utrecht is gemaakt: </w:t>
      </w:r>
      <w:hyperlink r:id="rId7" w:history="1">
        <w:r w:rsidRPr="00105AA2">
          <w:rPr>
            <w:rStyle w:val="Hyperlink"/>
          </w:rPr>
          <w:t>www.tinyurl.com/storymapNikiKevin</w:t>
        </w:r>
      </w:hyperlink>
      <w:r w:rsidRPr="00105AA2">
        <w:t>.</w:t>
      </w:r>
      <w:r w:rsidR="00401A1E">
        <w:t xml:space="preserve"> Jullie gaan een vergelijkbare storymap maken, maar dan voor jouw eigen buurt!</w:t>
      </w:r>
    </w:p>
    <w:p w14:paraId="4C1801D8" w14:textId="77777777" w:rsidR="00D062B4" w:rsidRDefault="00D062B4" w:rsidP="00D062B4">
      <w:pPr>
        <w:pStyle w:val="LO-normal"/>
        <w:spacing w:after="120"/>
        <w:jc w:val="both"/>
      </w:pPr>
    </w:p>
    <w:p w14:paraId="500B99BA" w14:textId="01651753" w:rsidR="00D062B4" w:rsidRPr="008561DB" w:rsidRDefault="00D062B4" w:rsidP="00D062B4">
      <w:pPr>
        <w:pStyle w:val="LO-normal"/>
        <w:spacing w:after="120"/>
        <w:jc w:val="both"/>
        <w:rPr>
          <w:b/>
          <w:sz w:val="28"/>
          <w:szCs w:val="28"/>
        </w:rPr>
      </w:pPr>
      <w:r w:rsidRPr="008561DB">
        <w:rPr>
          <w:b/>
          <w:sz w:val="28"/>
          <w:szCs w:val="28"/>
        </w:rPr>
        <w:t>Veldwerk uitvoeren</w:t>
      </w:r>
      <w:r w:rsidR="00401A1E">
        <w:rPr>
          <w:b/>
          <w:sz w:val="28"/>
          <w:szCs w:val="28"/>
        </w:rPr>
        <w:t xml:space="preserve"> (in eigen tijd)</w:t>
      </w:r>
    </w:p>
    <w:p w14:paraId="681561BD" w14:textId="33722227" w:rsidR="00D062B4" w:rsidRDefault="00D062B4" w:rsidP="00D062B4">
      <w:pPr>
        <w:pStyle w:val="LO-normal"/>
        <w:spacing w:after="120"/>
        <w:jc w:val="both"/>
      </w:pPr>
      <w:r>
        <w:rPr>
          <w:b/>
        </w:rPr>
        <w:t>Stap 1</w:t>
      </w:r>
      <w:r w:rsidRPr="001A30B7">
        <w:rPr>
          <w:b/>
        </w:rPr>
        <w:t xml:space="preserve">: </w:t>
      </w:r>
      <w:r>
        <w:t>Open dan de website</w:t>
      </w:r>
      <w:r w:rsidR="003B69B3">
        <w:t xml:space="preserve"> </w:t>
      </w:r>
      <w:hyperlink r:id="rId8" w:history="1">
        <w:r w:rsidR="003B69B3" w:rsidRPr="007D2006">
          <w:rPr>
            <w:rStyle w:val="Hyperlink"/>
          </w:rPr>
          <w:t>www.tinyurl.com/regen100</w:t>
        </w:r>
      </w:hyperlink>
      <w:r w:rsidR="003B69B3">
        <w:t xml:space="preserve"> </w:t>
      </w:r>
      <w:r>
        <w:t>op je smartphone. In de kaart zie je waar er water op straat blijft staan als er een hoosbui plaatsvindt. Zoom in naar jouw buurt.</w:t>
      </w:r>
    </w:p>
    <w:p w14:paraId="17538274" w14:textId="77777777" w:rsidR="00D062B4" w:rsidRDefault="00D062B4" w:rsidP="00D062B4">
      <w:pPr>
        <w:pStyle w:val="LO-normal"/>
        <w:spacing w:after="120"/>
        <w:jc w:val="both"/>
      </w:pPr>
      <w:r w:rsidRPr="001A30B7">
        <w:rPr>
          <w:b/>
        </w:rPr>
        <w:t xml:space="preserve">Stap </w:t>
      </w:r>
      <w:r>
        <w:rPr>
          <w:b/>
        </w:rPr>
        <w:t>2</w:t>
      </w:r>
      <w:r w:rsidRPr="001A30B7">
        <w:rPr>
          <w:b/>
        </w:rPr>
        <w:t xml:space="preserve">: </w:t>
      </w:r>
      <w:r w:rsidRPr="001A30B7">
        <w:t xml:space="preserve">Ga naar </w:t>
      </w:r>
      <w:r>
        <w:t>minstens 5 plekken in jouw buurt waar veel water op straat blijft. Bij elke plek:</w:t>
      </w:r>
    </w:p>
    <w:p w14:paraId="79C05A1A" w14:textId="77777777" w:rsidR="00D062B4" w:rsidRDefault="00D062B4" w:rsidP="00D062B4">
      <w:pPr>
        <w:pStyle w:val="LO-normal"/>
        <w:numPr>
          <w:ilvl w:val="0"/>
          <w:numId w:val="1"/>
        </w:numPr>
        <w:spacing w:after="120"/>
        <w:jc w:val="both"/>
      </w:pPr>
      <w:r>
        <w:t xml:space="preserve">Probeer te bedenken </w:t>
      </w:r>
      <w:r w:rsidRPr="00401A1E">
        <w:rPr>
          <w:u w:val="single"/>
        </w:rPr>
        <w:t>waarom</w:t>
      </w:r>
      <w:r>
        <w:t xml:space="preserve"> er juist hier water op straat blijft staan. Komt het omdat er veel bebouwing en verharding is? Ligt het relatief laag? Zijn er weinig putten? </w:t>
      </w:r>
    </w:p>
    <w:p w14:paraId="634D9FF6" w14:textId="77777777" w:rsidR="00D062B4" w:rsidRDefault="00D062B4" w:rsidP="00D062B4">
      <w:pPr>
        <w:pStyle w:val="LO-normal"/>
        <w:numPr>
          <w:ilvl w:val="0"/>
          <w:numId w:val="1"/>
        </w:numPr>
        <w:spacing w:after="120"/>
        <w:jc w:val="both"/>
      </w:pPr>
      <w:r>
        <w:t xml:space="preserve">Probeer te bedenken wat voor </w:t>
      </w:r>
      <w:r w:rsidRPr="00401A1E">
        <w:rPr>
          <w:u w:val="single"/>
        </w:rPr>
        <w:t>problemen</w:t>
      </w:r>
      <w:r>
        <w:t xml:space="preserve"> er hier kunnen ontstaan. Kan er water kelders van huizen in stromen? Zal het verkeer gehinderd worden? </w:t>
      </w:r>
    </w:p>
    <w:p w14:paraId="33FE9EC6" w14:textId="77777777" w:rsidR="00D062B4" w:rsidRDefault="00D062B4" w:rsidP="00D062B4">
      <w:pPr>
        <w:pStyle w:val="LO-normal"/>
        <w:numPr>
          <w:ilvl w:val="0"/>
          <w:numId w:val="1"/>
        </w:numPr>
        <w:spacing w:after="120"/>
        <w:jc w:val="both"/>
      </w:pPr>
      <w:r>
        <w:t xml:space="preserve">Probeer te bedenken wat voor </w:t>
      </w:r>
      <w:r w:rsidRPr="00401A1E">
        <w:rPr>
          <w:u w:val="single"/>
        </w:rPr>
        <w:t>maatregelen</w:t>
      </w:r>
      <w:r>
        <w:t xml:space="preserve"> genomen kunnen worden om de kans op wateroverlast of de gevolgen van wateroverlast te verkleinen</w:t>
      </w:r>
    </w:p>
    <w:p w14:paraId="4A1DD5D0" w14:textId="1B59407D" w:rsidR="00D062B4" w:rsidRDefault="00D062B4" w:rsidP="00D062B4">
      <w:pPr>
        <w:pStyle w:val="LO-normal"/>
        <w:numPr>
          <w:ilvl w:val="0"/>
          <w:numId w:val="1"/>
        </w:numPr>
        <w:spacing w:after="120"/>
        <w:jc w:val="both"/>
      </w:pPr>
      <w:r>
        <w:t xml:space="preserve">Maak een </w:t>
      </w:r>
      <w:r w:rsidRPr="00401A1E">
        <w:rPr>
          <w:u w:val="single"/>
        </w:rPr>
        <w:t>foto</w:t>
      </w:r>
      <w:r>
        <w:t xml:space="preserve"> die een goed beeld geeft van de straat. NB: Zorg dat je je GPS functie aan hebt staan op je smartphone</w:t>
      </w:r>
      <w:r w:rsidR="00401A1E">
        <w:t>!</w:t>
      </w:r>
    </w:p>
    <w:p w14:paraId="75A07C21" w14:textId="680BC202" w:rsidR="00D062B4" w:rsidRDefault="00401A1E" w:rsidP="00D062B4">
      <w:pPr>
        <w:pStyle w:val="LO-normal"/>
        <w:spacing w:after="120"/>
        <w:jc w:val="both"/>
      </w:pPr>
      <w:r>
        <w:t>Doe dit dus bij minstens 5 plekken waar water op straat blijft staan volgens de GIS kaart.</w:t>
      </w:r>
    </w:p>
    <w:p w14:paraId="28C6E996" w14:textId="77777777" w:rsidR="00D062B4" w:rsidRDefault="00D062B4" w:rsidP="00D062B4">
      <w:pPr>
        <w:pStyle w:val="LO-normal"/>
        <w:spacing w:after="120"/>
        <w:jc w:val="both"/>
      </w:pPr>
    </w:p>
    <w:p w14:paraId="7C3A33A8" w14:textId="77777777" w:rsidR="00401A1E" w:rsidRDefault="00401A1E">
      <w:pPr>
        <w:spacing w:after="0" w:line="240" w:lineRule="auto"/>
        <w:rPr>
          <w:b/>
          <w:sz w:val="28"/>
          <w:szCs w:val="28"/>
        </w:rPr>
      </w:pPr>
      <w:r>
        <w:rPr>
          <w:b/>
          <w:sz w:val="28"/>
          <w:szCs w:val="28"/>
        </w:rPr>
        <w:br w:type="page"/>
      </w:r>
    </w:p>
    <w:p w14:paraId="71FBF309" w14:textId="5E3D9998" w:rsidR="00D062B4" w:rsidRPr="008561DB" w:rsidRDefault="00401A1E" w:rsidP="00D062B4">
      <w:pPr>
        <w:pStyle w:val="LO-normal"/>
        <w:spacing w:after="120"/>
        <w:jc w:val="both"/>
        <w:rPr>
          <w:b/>
          <w:sz w:val="28"/>
          <w:szCs w:val="28"/>
        </w:rPr>
      </w:pPr>
      <w:r>
        <w:rPr>
          <w:b/>
          <w:sz w:val="28"/>
          <w:szCs w:val="28"/>
        </w:rPr>
        <w:lastRenderedPageBreak/>
        <w:t>Gegevens verwerken tot een storymap</w:t>
      </w:r>
    </w:p>
    <w:p w14:paraId="69A78E69" w14:textId="77777777" w:rsidR="00D062B4" w:rsidRDefault="00D062B4" w:rsidP="00D062B4">
      <w:pPr>
        <w:pStyle w:val="LO-normal"/>
        <w:spacing w:after="120"/>
        <w:jc w:val="both"/>
      </w:pPr>
      <w:r>
        <w:t xml:space="preserve">We gaan nu een storymap maken op basis van de foto’s die je hebt verzameld. Dit doen we in </w:t>
      </w:r>
      <w:proofErr w:type="spellStart"/>
      <w:r>
        <w:t>ArcGIS</w:t>
      </w:r>
      <w:proofErr w:type="spellEnd"/>
      <w:r>
        <w:t xml:space="preserve"> Online.</w:t>
      </w:r>
    </w:p>
    <w:p w14:paraId="2BB5E489" w14:textId="77777777" w:rsidR="00E43738" w:rsidRDefault="00E43738" w:rsidP="00D062B4">
      <w:pPr>
        <w:pStyle w:val="LO-normal"/>
        <w:spacing w:after="120"/>
        <w:jc w:val="both"/>
        <w:rPr>
          <w:b/>
        </w:rPr>
      </w:pPr>
    </w:p>
    <w:p w14:paraId="5C0F52F2" w14:textId="5398E5D4" w:rsidR="00D062B4" w:rsidRDefault="00D062B4" w:rsidP="00D062B4">
      <w:pPr>
        <w:pStyle w:val="LO-normal"/>
        <w:spacing w:after="120"/>
        <w:jc w:val="both"/>
      </w:pPr>
      <w:r w:rsidRPr="00D062B4">
        <w:rPr>
          <w:b/>
        </w:rPr>
        <w:t xml:space="preserve">Stap 1: </w:t>
      </w:r>
      <w:r>
        <w:t>Zet de foto’s die je wilt opnemen in de storymap op je PC of laptop.</w:t>
      </w:r>
    </w:p>
    <w:p w14:paraId="215898A6" w14:textId="77777777" w:rsidR="00E43738" w:rsidRDefault="00E43738" w:rsidP="00D062B4">
      <w:pPr>
        <w:pStyle w:val="LO-normal"/>
        <w:spacing w:after="120"/>
        <w:jc w:val="both"/>
        <w:rPr>
          <w:b/>
        </w:rPr>
      </w:pPr>
    </w:p>
    <w:p w14:paraId="1516FB2D" w14:textId="7C0D3288" w:rsidR="00401A1E" w:rsidRDefault="00D062B4" w:rsidP="00D062B4">
      <w:pPr>
        <w:pStyle w:val="LO-normal"/>
        <w:spacing w:after="120"/>
        <w:jc w:val="both"/>
      </w:pPr>
      <w:r w:rsidRPr="00D062B4">
        <w:rPr>
          <w:b/>
        </w:rPr>
        <w:t xml:space="preserve">Stap </w:t>
      </w:r>
      <w:r>
        <w:rPr>
          <w:b/>
        </w:rPr>
        <w:t>2</w:t>
      </w:r>
      <w:r w:rsidRPr="00D062B4">
        <w:rPr>
          <w:b/>
        </w:rPr>
        <w:t xml:space="preserve">: </w:t>
      </w:r>
      <w:r w:rsidR="00401A1E" w:rsidRPr="00401A1E">
        <w:t>Open</w:t>
      </w:r>
      <w:r w:rsidR="00401A1E">
        <w:rPr>
          <w:b/>
        </w:rPr>
        <w:t xml:space="preserve"> </w:t>
      </w:r>
      <w:proofErr w:type="spellStart"/>
      <w:r w:rsidR="00401A1E">
        <w:t>ArcGIS</w:t>
      </w:r>
      <w:proofErr w:type="spellEnd"/>
      <w:r w:rsidR="00401A1E">
        <w:t xml:space="preserve"> Online </w:t>
      </w:r>
      <w:r w:rsidR="00401A1E" w:rsidRPr="00401A1E">
        <w:rPr>
          <w:highlight w:val="yellow"/>
        </w:rPr>
        <w:t>(link opnemen)</w:t>
      </w:r>
      <w:r w:rsidR="00401A1E">
        <w:t xml:space="preserve"> op je PC of laptop, en log in. </w:t>
      </w:r>
    </w:p>
    <w:p w14:paraId="0CAF2F35" w14:textId="77777777" w:rsidR="00E43738" w:rsidRDefault="00E43738" w:rsidP="00401A1E">
      <w:pPr>
        <w:pStyle w:val="LO-normal"/>
        <w:spacing w:after="120"/>
        <w:jc w:val="both"/>
        <w:rPr>
          <w:b/>
        </w:rPr>
      </w:pPr>
    </w:p>
    <w:p w14:paraId="50DD1F2A" w14:textId="5EE4DAEA" w:rsidR="00401A1E" w:rsidRDefault="00401A1E" w:rsidP="00401A1E">
      <w:pPr>
        <w:pStyle w:val="LO-normal"/>
        <w:spacing w:after="120"/>
        <w:jc w:val="both"/>
      </w:pPr>
      <w:r w:rsidRPr="00401A1E">
        <w:rPr>
          <w:b/>
        </w:rPr>
        <w:t>Stap 3:</w:t>
      </w:r>
      <w:r>
        <w:t xml:space="preserve"> Ga naar </w:t>
      </w:r>
      <w:r w:rsidR="00890074">
        <w:rPr>
          <w:rFonts w:ascii="Verdana" w:hAnsi="Verdana"/>
          <w:i/>
          <w:color w:val="808080" w:themeColor="background1" w:themeShade="80"/>
          <w:sz w:val="20"/>
          <w:szCs w:val="20"/>
        </w:rPr>
        <w:t>kaart</w:t>
      </w:r>
      <w:r>
        <w:t xml:space="preserve">. </w:t>
      </w:r>
      <w:r w:rsidR="00D062B4">
        <w:t xml:space="preserve">Je komt dan bij een </w:t>
      </w:r>
      <w:r>
        <w:t xml:space="preserve">lege topografische kaart. </w:t>
      </w:r>
      <w:r w:rsidR="00890074">
        <w:t>Dit is alleen niet een geschikte topografische kaart.</w:t>
      </w:r>
    </w:p>
    <w:p w14:paraId="5FE8BF77" w14:textId="77777777" w:rsidR="00E43738" w:rsidRDefault="00E43738" w:rsidP="00890074">
      <w:pPr>
        <w:pStyle w:val="LO-normal"/>
        <w:spacing w:after="120"/>
        <w:jc w:val="both"/>
        <w:rPr>
          <w:b/>
        </w:rPr>
      </w:pPr>
    </w:p>
    <w:p w14:paraId="30D5D54D" w14:textId="37B2C2D2" w:rsidR="00401A1E" w:rsidRDefault="00401A1E" w:rsidP="00890074">
      <w:pPr>
        <w:pStyle w:val="LO-normal"/>
        <w:spacing w:after="120"/>
        <w:jc w:val="both"/>
      </w:pPr>
      <w:r w:rsidRPr="00401A1E">
        <w:rPr>
          <w:b/>
        </w:rPr>
        <w:t>Stap 4:</w:t>
      </w:r>
      <w:r>
        <w:t xml:space="preserve"> </w:t>
      </w:r>
      <w:r w:rsidR="00890074">
        <w:t>Voeg de kaartlaag “</w:t>
      </w:r>
      <w:proofErr w:type="spellStart"/>
      <w:r w:rsidR="00890074">
        <w:t>Topo</w:t>
      </w:r>
      <w:proofErr w:type="spellEnd"/>
      <w:r w:rsidR="00890074">
        <w:t xml:space="preserve"> RD toe”, zodat je kaart de juiste topografische achtergrondkaart krijgt. Zie de instructie hieronder.</w:t>
      </w:r>
    </w:p>
    <w:p w14:paraId="34816AA5" w14:textId="1CCA9987" w:rsidR="00890074" w:rsidRDefault="00890074" w:rsidP="00890074">
      <w:pPr>
        <w:pStyle w:val="LO-normal"/>
        <w:spacing w:after="120"/>
        <w:jc w:val="both"/>
      </w:pPr>
      <w:r>
        <w:rPr>
          <w:noProof/>
        </w:rPr>
        <w:drawing>
          <wp:inline distT="0" distB="0" distL="0" distR="0" wp14:anchorId="5DD15D26" wp14:editId="46C321C1">
            <wp:extent cx="4991100" cy="309877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6585" cy="3108392"/>
                    </a:xfrm>
                    <a:prstGeom prst="rect">
                      <a:avLst/>
                    </a:prstGeom>
                    <a:noFill/>
                    <a:ln>
                      <a:noFill/>
                    </a:ln>
                  </pic:spPr>
                </pic:pic>
              </a:graphicData>
            </a:graphic>
          </wp:inline>
        </w:drawing>
      </w:r>
    </w:p>
    <w:p w14:paraId="1EBC25EA" w14:textId="77777777" w:rsidR="00401A1E" w:rsidRDefault="00401A1E" w:rsidP="00401A1E">
      <w:pPr>
        <w:pStyle w:val="LO-normal"/>
        <w:spacing w:after="120"/>
        <w:jc w:val="both"/>
      </w:pPr>
    </w:p>
    <w:p w14:paraId="28CCA411" w14:textId="77777777" w:rsidR="00E43738" w:rsidRDefault="00E43738">
      <w:pPr>
        <w:spacing w:after="0" w:line="240" w:lineRule="auto"/>
        <w:rPr>
          <w:b/>
        </w:rPr>
      </w:pPr>
      <w:r>
        <w:rPr>
          <w:b/>
        </w:rPr>
        <w:br w:type="page"/>
      </w:r>
    </w:p>
    <w:p w14:paraId="0684E9F1" w14:textId="3CF89DDB" w:rsidR="00890074" w:rsidRDefault="00890074" w:rsidP="00890074">
      <w:pPr>
        <w:pStyle w:val="LO-normal"/>
        <w:spacing w:after="120"/>
        <w:jc w:val="both"/>
      </w:pPr>
      <w:r w:rsidRPr="00401A1E">
        <w:rPr>
          <w:b/>
        </w:rPr>
        <w:lastRenderedPageBreak/>
        <w:t xml:space="preserve">Stap </w:t>
      </w:r>
      <w:r>
        <w:rPr>
          <w:b/>
        </w:rPr>
        <w:t>5</w:t>
      </w:r>
      <w:r w:rsidRPr="00401A1E">
        <w:rPr>
          <w:b/>
        </w:rPr>
        <w:t>:</w:t>
      </w:r>
      <w:r>
        <w:t xml:space="preserve"> Voeg de kaartlaag “Water</w:t>
      </w:r>
      <w:r w:rsidR="00E43738">
        <w:t>diepte bij intense neerslag (1:100 jaar)</w:t>
      </w:r>
      <w:r>
        <w:t>” toe. Zie de instructie hieronder.</w:t>
      </w:r>
    </w:p>
    <w:p w14:paraId="28AAA055" w14:textId="7F0FD001" w:rsidR="00890074" w:rsidRDefault="00E43738" w:rsidP="00890074">
      <w:pPr>
        <w:pStyle w:val="LO-normal"/>
        <w:spacing w:after="120"/>
        <w:jc w:val="both"/>
      </w:pPr>
      <w:r>
        <w:rPr>
          <w:noProof/>
        </w:rPr>
        <w:drawing>
          <wp:inline distT="0" distB="0" distL="0" distR="0" wp14:anchorId="71B51918" wp14:editId="5C9FF1E5">
            <wp:extent cx="5753735" cy="3588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735" cy="3588385"/>
                    </a:xfrm>
                    <a:prstGeom prst="rect">
                      <a:avLst/>
                    </a:prstGeom>
                    <a:noFill/>
                    <a:ln>
                      <a:noFill/>
                    </a:ln>
                  </pic:spPr>
                </pic:pic>
              </a:graphicData>
            </a:graphic>
          </wp:inline>
        </w:drawing>
      </w:r>
    </w:p>
    <w:p w14:paraId="2DE152CC" w14:textId="77777777" w:rsidR="00E43738" w:rsidRDefault="00E43738" w:rsidP="00D062B4">
      <w:pPr>
        <w:pStyle w:val="LO-normal"/>
        <w:spacing w:after="120"/>
        <w:jc w:val="both"/>
        <w:rPr>
          <w:b/>
        </w:rPr>
      </w:pPr>
    </w:p>
    <w:p w14:paraId="0D4238E2" w14:textId="4DBEDAEB" w:rsidR="00D062B4" w:rsidRDefault="00D062B4" w:rsidP="00D062B4">
      <w:pPr>
        <w:pStyle w:val="LO-normal"/>
        <w:spacing w:after="120"/>
        <w:jc w:val="both"/>
      </w:pPr>
      <w:r w:rsidRPr="00D062B4">
        <w:rPr>
          <w:b/>
        </w:rPr>
        <w:t xml:space="preserve">Stap </w:t>
      </w:r>
      <w:r w:rsidR="00890074">
        <w:rPr>
          <w:b/>
        </w:rPr>
        <w:t>6</w:t>
      </w:r>
      <w:r w:rsidRPr="00D062B4">
        <w:rPr>
          <w:b/>
        </w:rPr>
        <w:t xml:space="preserve">: </w:t>
      </w:r>
      <w:r>
        <w:t>Zoom in naar het gebied waar je het veldwerk hebt gedaan</w:t>
      </w:r>
      <w:r w:rsidR="00890074">
        <w:t>.</w:t>
      </w:r>
    </w:p>
    <w:p w14:paraId="76D13987" w14:textId="77777777" w:rsidR="00E43738" w:rsidRDefault="00E43738" w:rsidP="00D062B4">
      <w:pPr>
        <w:pStyle w:val="LO-normal"/>
        <w:spacing w:after="120"/>
        <w:jc w:val="both"/>
        <w:rPr>
          <w:b/>
        </w:rPr>
      </w:pPr>
    </w:p>
    <w:p w14:paraId="408CE0F6" w14:textId="38322564" w:rsidR="00D062B4" w:rsidRDefault="00D062B4" w:rsidP="00D062B4">
      <w:pPr>
        <w:pStyle w:val="LO-normal"/>
        <w:spacing w:after="120"/>
        <w:jc w:val="both"/>
      </w:pPr>
      <w:r w:rsidRPr="00D062B4">
        <w:rPr>
          <w:b/>
        </w:rPr>
        <w:t xml:space="preserve">Stap </w:t>
      </w:r>
      <w:r w:rsidR="00890074">
        <w:rPr>
          <w:b/>
        </w:rPr>
        <w:t>7</w:t>
      </w:r>
      <w:r w:rsidRPr="00D062B4">
        <w:rPr>
          <w:b/>
        </w:rPr>
        <w:t>:</w:t>
      </w:r>
      <w:r>
        <w:rPr>
          <w:b/>
        </w:rPr>
        <w:t xml:space="preserve"> </w:t>
      </w:r>
      <w:r w:rsidRPr="00D062B4">
        <w:t xml:space="preserve">Klik op </w:t>
      </w:r>
      <w:r w:rsidRPr="00D062B4">
        <w:rPr>
          <w:rFonts w:ascii="Verdana" w:hAnsi="Verdana"/>
          <w:i/>
          <w:color w:val="808080" w:themeColor="background1" w:themeShade="80"/>
          <w:sz w:val="20"/>
          <w:szCs w:val="20"/>
        </w:rPr>
        <w:t>opslaan</w:t>
      </w:r>
      <w:r w:rsidRPr="00D062B4">
        <w:t>.</w:t>
      </w:r>
      <w:r>
        <w:t xml:space="preserve"> </w:t>
      </w:r>
      <w:r w:rsidR="00890074">
        <w:t>Geef de kaart een naam (bijvoorbeeld “onderzoek wateroverlast” en geef een label (bijvoorbeeld “wateroverlast”).</w:t>
      </w:r>
      <w:r>
        <w:t xml:space="preserve"> </w:t>
      </w:r>
    </w:p>
    <w:p w14:paraId="25F23C75" w14:textId="253BCE4A" w:rsidR="00890074" w:rsidRDefault="00890074" w:rsidP="00D062B4">
      <w:pPr>
        <w:pStyle w:val="LO-normal"/>
        <w:spacing w:after="120"/>
        <w:jc w:val="both"/>
      </w:pPr>
      <w:r>
        <w:rPr>
          <w:noProof/>
        </w:rPr>
        <w:drawing>
          <wp:inline distT="0" distB="0" distL="0" distR="0" wp14:anchorId="0265B51E" wp14:editId="1A89D142">
            <wp:extent cx="2114326" cy="1009650"/>
            <wp:effectExtent l="133350" t="114300" r="114935" b="152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218" t="40135" r="35350" b="32129"/>
                    <a:stretch/>
                  </pic:blipFill>
                  <pic:spPr bwMode="auto">
                    <a:xfrm>
                      <a:off x="0" y="0"/>
                      <a:ext cx="2119638" cy="10121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FB67BAE" w14:textId="77777777" w:rsidR="001A1692" w:rsidRDefault="001A1692" w:rsidP="009D2ECB">
      <w:pPr>
        <w:pStyle w:val="LO-normal"/>
        <w:spacing w:after="120"/>
        <w:jc w:val="both"/>
        <w:rPr>
          <w:b/>
        </w:rPr>
      </w:pPr>
    </w:p>
    <w:p w14:paraId="2CB4A4A7" w14:textId="17D8B578" w:rsidR="009D2ECB" w:rsidRDefault="00D062B4" w:rsidP="009D2ECB">
      <w:pPr>
        <w:pStyle w:val="LO-normal"/>
        <w:spacing w:after="120"/>
        <w:jc w:val="both"/>
      </w:pPr>
      <w:r w:rsidRPr="00D062B4">
        <w:rPr>
          <w:b/>
        </w:rPr>
        <w:t xml:space="preserve">Stap </w:t>
      </w:r>
      <w:r w:rsidR="00890074">
        <w:rPr>
          <w:b/>
        </w:rPr>
        <w:t>8</w:t>
      </w:r>
      <w:r w:rsidRPr="00D062B4">
        <w:rPr>
          <w:b/>
        </w:rPr>
        <w:t>:</w:t>
      </w:r>
      <w:r>
        <w:rPr>
          <w:b/>
        </w:rPr>
        <w:t xml:space="preserve"> </w:t>
      </w:r>
      <w:r w:rsidRPr="00D062B4">
        <w:t xml:space="preserve">Klik op </w:t>
      </w:r>
      <w:r>
        <w:rPr>
          <w:rFonts w:ascii="Verdana" w:hAnsi="Verdana"/>
          <w:i/>
          <w:color w:val="808080" w:themeColor="background1" w:themeShade="80"/>
          <w:sz w:val="20"/>
          <w:szCs w:val="20"/>
        </w:rPr>
        <w:t>delen</w:t>
      </w:r>
      <w:r>
        <w:t xml:space="preserve">. </w:t>
      </w:r>
      <w:r w:rsidR="009D2ECB" w:rsidRPr="009D2ECB">
        <w:t>Zet het vinkje bij “</w:t>
      </w:r>
      <w:r w:rsidR="00890074">
        <w:t>iedereen (</w:t>
      </w:r>
      <w:r w:rsidR="009D2ECB" w:rsidRPr="009D2ECB">
        <w:t>openbaar</w:t>
      </w:r>
      <w:r w:rsidR="00890074">
        <w:t>)</w:t>
      </w:r>
      <w:r w:rsidR="009D2ECB" w:rsidRPr="009D2ECB">
        <w:t xml:space="preserve">” aan, en klik daarna op </w:t>
      </w:r>
      <w:r w:rsidR="009D2ECB" w:rsidRPr="009D2ECB">
        <w:rPr>
          <w:rFonts w:ascii="Verdana" w:hAnsi="Verdana"/>
          <w:i/>
          <w:color w:val="808080" w:themeColor="background1" w:themeShade="80"/>
          <w:sz w:val="20"/>
          <w:szCs w:val="20"/>
        </w:rPr>
        <w:t>een webapp maken</w:t>
      </w:r>
      <w:r w:rsidR="009D2ECB">
        <w:t xml:space="preserve">. </w:t>
      </w:r>
    </w:p>
    <w:p w14:paraId="4BFF0BDA" w14:textId="2120508F" w:rsidR="00890074" w:rsidRDefault="00890074" w:rsidP="009D2ECB">
      <w:pPr>
        <w:pStyle w:val="LO-normal"/>
        <w:spacing w:after="120"/>
        <w:jc w:val="both"/>
      </w:pPr>
      <w:r>
        <w:rPr>
          <w:noProof/>
        </w:rPr>
        <w:lastRenderedPageBreak/>
        <w:drawing>
          <wp:inline distT="0" distB="0" distL="0" distR="0" wp14:anchorId="6FBF358B" wp14:editId="761A9AFE">
            <wp:extent cx="2819400" cy="2095500"/>
            <wp:effectExtent l="114300" t="114300" r="152400" b="152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629" t="17620" r="25430" b="10593"/>
                    <a:stretch/>
                  </pic:blipFill>
                  <pic:spPr bwMode="auto">
                    <a:xfrm>
                      <a:off x="0" y="0"/>
                      <a:ext cx="2819400" cy="2095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8DFF222" w14:textId="77777777" w:rsidR="001A1692" w:rsidRDefault="001A1692" w:rsidP="009D2ECB">
      <w:pPr>
        <w:pStyle w:val="LO-normal"/>
        <w:spacing w:after="120"/>
        <w:jc w:val="both"/>
        <w:rPr>
          <w:b/>
        </w:rPr>
      </w:pPr>
    </w:p>
    <w:p w14:paraId="291D6453" w14:textId="46B3C02A" w:rsidR="009D2ECB" w:rsidRDefault="009D2ECB" w:rsidP="009D2ECB">
      <w:pPr>
        <w:pStyle w:val="LO-normal"/>
        <w:spacing w:after="120"/>
        <w:jc w:val="both"/>
      </w:pPr>
      <w:r w:rsidRPr="00D062B4">
        <w:rPr>
          <w:b/>
        </w:rPr>
        <w:t xml:space="preserve">Stap </w:t>
      </w:r>
      <w:r w:rsidR="00890074">
        <w:rPr>
          <w:b/>
        </w:rPr>
        <w:t>9</w:t>
      </w:r>
      <w:r w:rsidRPr="00D062B4">
        <w:rPr>
          <w:b/>
        </w:rPr>
        <w:t>:</w:t>
      </w:r>
      <w:r>
        <w:rPr>
          <w:b/>
        </w:rPr>
        <w:t xml:space="preserve"> </w:t>
      </w:r>
      <w:r>
        <w:t xml:space="preserve">Klik op </w:t>
      </w:r>
      <w:r w:rsidRPr="009D2ECB">
        <w:rPr>
          <w:rFonts w:ascii="Verdana" w:hAnsi="Verdana"/>
          <w:i/>
          <w:color w:val="808080" w:themeColor="background1" w:themeShade="80"/>
          <w:sz w:val="20"/>
          <w:szCs w:val="20"/>
        </w:rPr>
        <w:t xml:space="preserve">een </w:t>
      </w:r>
      <w:r>
        <w:rPr>
          <w:rFonts w:ascii="Verdana" w:hAnsi="Verdana"/>
          <w:i/>
          <w:color w:val="808080" w:themeColor="background1" w:themeShade="80"/>
          <w:sz w:val="20"/>
          <w:szCs w:val="20"/>
        </w:rPr>
        <w:t>storymap bouwen</w:t>
      </w:r>
      <w:r>
        <w:t xml:space="preserve"> en kies voor het type </w:t>
      </w:r>
      <w:r w:rsidRPr="009D2ECB">
        <w:rPr>
          <w:rFonts w:ascii="Verdana" w:hAnsi="Verdana"/>
          <w:i/>
          <w:color w:val="808080" w:themeColor="background1" w:themeShade="80"/>
          <w:sz w:val="20"/>
          <w:szCs w:val="20"/>
        </w:rPr>
        <w:t xml:space="preserve">een </w:t>
      </w:r>
      <w:r>
        <w:rPr>
          <w:rFonts w:ascii="Verdana" w:hAnsi="Verdana"/>
          <w:i/>
          <w:color w:val="808080" w:themeColor="background1" w:themeShade="80"/>
          <w:sz w:val="20"/>
          <w:szCs w:val="20"/>
        </w:rPr>
        <w:t>storymap tour</w:t>
      </w:r>
      <w:r>
        <w:t xml:space="preserve">. </w:t>
      </w:r>
    </w:p>
    <w:p w14:paraId="55723772" w14:textId="6E159B1E" w:rsidR="00890074" w:rsidRDefault="00890074" w:rsidP="009D2ECB">
      <w:pPr>
        <w:pStyle w:val="LO-normal"/>
        <w:spacing w:after="120"/>
        <w:jc w:val="both"/>
      </w:pPr>
      <w:r>
        <w:rPr>
          <w:noProof/>
        </w:rPr>
        <w:drawing>
          <wp:inline distT="0" distB="0" distL="0" distR="0" wp14:anchorId="4DECC2B6" wp14:editId="16E72C07">
            <wp:extent cx="2828925" cy="2200275"/>
            <wp:effectExtent l="114300" t="114300" r="142875" b="142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628" t="15990" r="25264" b="8635"/>
                    <a:stretch/>
                  </pic:blipFill>
                  <pic:spPr bwMode="auto">
                    <a:xfrm>
                      <a:off x="0" y="0"/>
                      <a:ext cx="2828925" cy="22002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845DB7A" w14:textId="77777777" w:rsidR="001A1692" w:rsidRDefault="001A1692" w:rsidP="009D2ECB">
      <w:pPr>
        <w:pStyle w:val="LO-normal"/>
        <w:spacing w:after="120"/>
        <w:jc w:val="both"/>
        <w:rPr>
          <w:b/>
        </w:rPr>
      </w:pPr>
    </w:p>
    <w:p w14:paraId="679E8CD5" w14:textId="4258EB40" w:rsidR="009D2ECB" w:rsidRDefault="009D2ECB" w:rsidP="009D2ECB">
      <w:pPr>
        <w:pStyle w:val="LO-normal"/>
        <w:spacing w:after="120"/>
        <w:jc w:val="both"/>
      </w:pPr>
      <w:r w:rsidRPr="00D062B4">
        <w:rPr>
          <w:b/>
        </w:rPr>
        <w:t xml:space="preserve">Stap </w:t>
      </w:r>
      <w:r w:rsidR="00890074">
        <w:rPr>
          <w:b/>
        </w:rPr>
        <w:t>10</w:t>
      </w:r>
      <w:r w:rsidRPr="00D062B4">
        <w:rPr>
          <w:b/>
        </w:rPr>
        <w:t>:</w:t>
      </w:r>
      <w:r>
        <w:rPr>
          <w:b/>
        </w:rPr>
        <w:t xml:space="preserve"> </w:t>
      </w:r>
      <w:r>
        <w:t xml:space="preserve">Klik daarna op </w:t>
      </w:r>
      <w:r w:rsidRPr="009D2ECB">
        <w:rPr>
          <w:rFonts w:ascii="Verdana" w:hAnsi="Verdana"/>
          <w:i/>
          <w:color w:val="808080" w:themeColor="background1" w:themeShade="80"/>
          <w:sz w:val="20"/>
          <w:szCs w:val="20"/>
        </w:rPr>
        <w:t xml:space="preserve">een </w:t>
      </w:r>
      <w:r w:rsidR="00890074">
        <w:rPr>
          <w:rFonts w:ascii="Verdana" w:hAnsi="Verdana"/>
          <w:i/>
          <w:color w:val="808080" w:themeColor="background1" w:themeShade="80"/>
          <w:sz w:val="20"/>
          <w:szCs w:val="20"/>
        </w:rPr>
        <w:t>webapp</w:t>
      </w:r>
      <w:r>
        <w:rPr>
          <w:rFonts w:ascii="Verdana" w:hAnsi="Verdana"/>
          <w:i/>
          <w:color w:val="808080" w:themeColor="background1" w:themeShade="80"/>
          <w:sz w:val="20"/>
          <w:szCs w:val="20"/>
        </w:rPr>
        <w:t xml:space="preserve"> maken </w:t>
      </w:r>
      <w:r>
        <w:t xml:space="preserve">en </w:t>
      </w:r>
      <w:r>
        <w:rPr>
          <w:rFonts w:ascii="Verdana" w:hAnsi="Verdana"/>
          <w:i/>
          <w:color w:val="808080" w:themeColor="background1" w:themeShade="80"/>
          <w:sz w:val="20"/>
          <w:szCs w:val="20"/>
        </w:rPr>
        <w:t>gereed</w:t>
      </w:r>
      <w:r>
        <w:t xml:space="preserve">. </w:t>
      </w:r>
    </w:p>
    <w:p w14:paraId="7682247D" w14:textId="77777777" w:rsidR="00890074" w:rsidRDefault="00890074">
      <w:pPr>
        <w:spacing w:after="0" w:line="240" w:lineRule="auto"/>
        <w:rPr>
          <w:b/>
        </w:rPr>
      </w:pPr>
      <w:r>
        <w:rPr>
          <w:b/>
        </w:rPr>
        <w:br w:type="page"/>
      </w:r>
    </w:p>
    <w:p w14:paraId="488DA890" w14:textId="3991E016" w:rsidR="009D2ECB" w:rsidRDefault="009D2ECB" w:rsidP="009D2ECB">
      <w:pPr>
        <w:pStyle w:val="LO-normal"/>
        <w:spacing w:after="120"/>
        <w:jc w:val="both"/>
      </w:pPr>
      <w:r w:rsidRPr="009D2ECB">
        <w:rPr>
          <w:b/>
        </w:rPr>
        <w:lastRenderedPageBreak/>
        <w:t xml:space="preserve">Stap </w:t>
      </w:r>
      <w:r w:rsidR="00890074">
        <w:rPr>
          <w:b/>
        </w:rPr>
        <w:t>11</w:t>
      </w:r>
      <w:r w:rsidRPr="009D2ECB">
        <w:rPr>
          <w:b/>
        </w:rPr>
        <w:t xml:space="preserve">: </w:t>
      </w:r>
      <w:r>
        <w:t xml:space="preserve">Klik onder “Ik moet mijn afbeeldingen uploaden” op het icoontje </w:t>
      </w:r>
      <w:proofErr w:type="spellStart"/>
      <w:r>
        <w:rPr>
          <w:rFonts w:ascii="Verdana" w:hAnsi="Verdana"/>
          <w:i/>
          <w:color w:val="808080" w:themeColor="background1" w:themeShade="80"/>
          <w:sz w:val="20"/>
          <w:szCs w:val="20"/>
        </w:rPr>
        <w:t>ArcGIS</w:t>
      </w:r>
      <w:proofErr w:type="spellEnd"/>
      <w:r>
        <w:t xml:space="preserve">. Klik daarna op </w:t>
      </w:r>
      <w:r>
        <w:rPr>
          <w:rFonts w:ascii="Verdana" w:hAnsi="Verdana"/>
          <w:i/>
          <w:color w:val="808080" w:themeColor="background1" w:themeShade="80"/>
          <w:sz w:val="20"/>
          <w:szCs w:val="20"/>
        </w:rPr>
        <w:t>De kaartlaag maken</w:t>
      </w:r>
      <w:r>
        <w:t>.</w:t>
      </w:r>
    </w:p>
    <w:p w14:paraId="17FF01EB" w14:textId="77777777" w:rsidR="005F7DEB" w:rsidRDefault="005F7DEB" w:rsidP="009D2ECB">
      <w:pPr>
        <w:pStyle w:val="LO-normal"/>
        <w:spacing w:after="120"/>
        <w:jc w:val="both"/>
        <w:rPr>
          <w:b/>
        </w:rPr>
      </w:pPr>
    </w:p>
    <w:p w14:paraId="7D886657" w14:textId="6E283826" w:rsidR="00DB3DA5" w:rsidRDefault="009D2ECB" w:rsidP="009D2ECB">
      <w:pPr>
        <w:pStyle w:val="LO-normal"/>
        <w:spacing w:after="120"/>
        <w:jc w:val="both"/>
      </w:pPr>
      <w:r w:rsidRPr="009D2ECB">
        <w:rPr>
          <w:b/>
        </w:rPr>
        <w:t>Stap 1</w:t>
      </w:r>
      <w:r w:rsidR="00C23A46">
        <w:rPr>
          <w:b/>
        </w:rPr>
        <w:t>2</w:t>
      </w:r>
      <w:r w:rsidRPr="009D2ECB">
        <w:rPr>
          <w:b/>
        </w:rPr>
        <w:t xml:space="preserve">: </w:t>
      </w:r>
      <w:r>
        <w:t xml:space="preserve">Je komt nu in een menuutje waarin je </w:t>
      </w:r>
      <w:r w:rsidR="00DB3DA5">
        <w:t>een foto</w:t>
      </w:r>
      <w:r>
        <w:t xml:space="preserve"> kan uploaden. </w:t>
      </w:r>
      <w:r w:rsidR="00DB3DA5">
        <w:t xml:space="preserve">Zoek een foto uit, en klik op </w:t>
      </w:r>
      <w:r w:rsidR="00DB3DA5">
        <w:rPr>
          <w:rFonts w:ascii="Verdana" w:hAnsi="Verdana"/>
          <w:i/>
          <w:color w:val="808080" w:themeColor="background1" w:themeShade="80"/>
          <w:sz w:val="20"/>
          <w:szCs w:val="20"/>
        </w:rPr>
        <w:t>Punt op de tour toevoegen</w:t>
      </w:r>
      <w:r w:rsidR="00DB3DA5">
        <w:t>.</w:t>
      </w:r>
    </w:p>
    <w:p w14:paraId="7343161F" w14:textId="77777777" w:rsidR="005F7DEB" w:rsidRDefault="005F7DEB" w:rsidP="009D2ECB">
      <w:pPr>
        <w:pStyle w:val="LO-normal"/>
        <w:spacing w:after="120"/>
        <w:jc w:val="both"/>
        <w:rPr>
          <w:b/>
        </w:rPr>
      </w:pPr>
    </w:p>
    <w:p w14:paraId="74CB0320" w14:textId="2CF94E71" w:rsidR="00DB3DA5" w:rsidRDefault="00DB3DA5" w:rsidP="009D2ECB">
      <w:pPr>
        <w:pStyle w:val="LO-normal"/>
        <w:spacing w:after="120"/>
        <w:jc w:val="both"/>
      </w:pPr>
      <w:r w:rsidRPr="00DB3DA5">
        <w:rPr>
          <w:b/>
        </w:rPr>
        <w:t>Stap 1</w:t>
      </w:r>
      <w:r w:rsidR="00C23A46">
        <w:rPr>
          <w:b/>
        </w:rPr>
        <w:t>3</w:t>
      </w:r>
      <w:r w:rsidRPr="00DB3DA5">
        <w:rPr>
          <w:b/>
        </w:rPr>
        <w:t xml:space="preserve">: </w:t>
      </w:r>
      <w:r>
        <w:t xml:space="preserve">Je ziet nu de foto verschijnen, en een punaise in de kaart. Kijk op de foto op de goede locatie staat. Als dat niet zo is, versleep m dan naar de juiste plek. </w:t>
      </w:r>
    </w:p>
    <w:p w14:paraId="7D43BCC1" w14:textId="77777777" w:rsidR="005F7DEB" w:rsidRDefault="005F7DEB" w:rsidP="009D2ECB">
      <w:pPr>
        <w:pStyle w:val="LO-normal"/>
        <w:spacing w:after="120"/>
        <w:jc w:val="both"/>
        <w:rPr>
          <w:b/>
        </w:rPr>
      </w:pPr>
    </w:p>
    <w:p w14:paraId="2B43D5A4" w14:textId="6FB491A1" w:rsidR="00DB3DA5" w:rsidRDefault="00DB3DA5" w:rsidP="009D2ECB">
      <w:pPr>
        <w:pStyle w:val="LO-normal"/>
        <w:spacing w:after="120"/>
        <w:jc w:val="both"/>
      </w:pPr>
      <w:r w:rsidRPr="00DB3DA5">
        <w:rPr>
          <w:b/>
        </w:rPr>
        <w:t>Stap 1</w:t>
      </w:r>
      <w:r w:rsidR="00C23A46">
        <w:rPr>
          <w:b/>
        </w:rPr>
        <w:t>4</w:t>
      </w:r>
      <w:r w:rsidRPr="00DB3DA5">
        <w:rPr>
          <w:b/>
        </w:rPr>
        <w:t xml:space="preserve">: </w:t>
      </w:r>
      <w:r>
        <w:t xml:space="preserve">Klik onder de foto op </w:t>
      </w:r>
      <w:r w:rsidRPr="00DB3DA5">
        <w:rPr>
          <w:rFonts w:ascii="Verdana" w:hAnsi="Verdana"/>
          <w:i/>
          <w:color w:val="808080" w:themeColor="background1" w:themeShade="80"/>
          <w:sz w:val="20"/>
          <w:szCs w:val="20"/>
        </w:rPr>
        <w:t xml:space="preserve">bewerk me </w:t>
      </w:r>
      <w:r>
        <w:t xml:space="preserve">en neem een beschrijving op bij de foto. Vertel bijvoorbeeld waarom er hier water op straat komt te staan, wat voor problemen dat op kan leveren, en welke maatregelen genomen zouden kunnen worden. </w:t>
      </w:r>
    </w:p>
    <w:p w14:paraId="50D51E80" w14:textId="77777777" w:rsidR="005F7DEB" w:rsidRDefault="005F7DEB" w:rsidP="009D2ECB">
      <w:pPr>
        <w:pStyle w:val="LO-normal"/>
        <w:spacing w:after="120"/>
        <w:jc w:val="both"/>
        <w:rPr>
          <w:b/>
        </w:rPr>
      </w:pPr>
    </w:p>
    <w:p w14:paraId="6467C786" w14:textId="2AAD2E47" w:rsidR="009D2ECB" w:rsidRDefault="00DB3DA5" w:rsidP="009D2ECB">
      <w:pPr>
        <w:pStyle w:val="LO-normal"/>
        <w:spacing w:after="120"/>
        <w:jc w:val="both"/>
      </w:pPr>
      <w:r w:rsidRPr="009D2ECB">
        <w:rPr>
          <w:b/>
        </w:rPr>
        <w:t>Stap 1</w:t>
      </w:r>
      <w:r w:rsidR="00C23A46">
        <w:rPr>
          <w:b/>
        </w:rPr>
        <w:t>5</w:t>
      </w:r>
      <w:r w:rsidRPr="009D2ECB">
        <w:rPr>
          <w:b/>
        </w:rPr>
        <w:t xml:space="preserve">: </w:t>
      </w:r>
      <w:r w:rsidRPr="00DB3DA5">
        <w:t xml:space="preserve">Klik daarna op </w:t>
      </w:r>
      <w:r>
        <w:rPr>
          <w:rFonts w:ascii="Verdana" w:hAnsi="Verdana"/>
          <w:i/>
          <w:color w:val="808080" w:themeColor="background1" w:themeShade="80"/>
          <w:sz w:val="20"/>
          <w:szCs w:val="20"/>
        </w:rPr>
        <w:t>toevoegen</w:t>
      </w:r>
      <w:r>
        <w:t xml:space="preserve">, en neem de volgende foto op. Neem alle </w:t>
      </w:r>
      <w:r w:rsidR="009D2ECB">
        <w:t xml:space="preserve">foto’s die geschikt zijn om op te nemen in de storymap. </w:t>
      </w:r>
    </w:p>
    <w:p w14:paraId="6AA60BE6" w14:textId="77777777" w:rsidR="005F7DEB" w:rsidRDefault="005F7DEB" w:rsidP="00DB3DA5">
      <w:pPr>
        <w:pStyle w:val="LO-normal"/>
        <w:spacing w:after="120"/>
        <w:jc w:val="both"/>
        <w:rPr>
          <w:b/>
        </w:rPr>
      </w:pPr>
    </w:p>
    <w:p w14:paraId="7C5E3C70" w14:textId="1B0003FF" w:rsidR="00DB3DA5" w:rsidRDefault="00DB3DA5" w:rsidP="00DB3DA5">
      <w:pPr>
        <w:pStyle w:val="LO-normal"/>
        <w:spacing w:after="120"/>
        <w:jc w:val="both"/>
      </w:pPr>
      <w:r w:rsidRPr="009D2ECB">
        <w:rPr>
          <w:b/>
        </w:rPr>
        <w:t>Stap 1</w:t>
      </w:r>
      <w:r w:rsidR="00C23A46">
        <w:rPr>
          <w:b/>
        </w:rPr>
        <w:t>6</w:t>
      </w:r>
      <w:r w:rsidRPr="009D2ECB">
        <w:rPr>
          <w:b/>
        </w:rPr>
        <w:t xml:space="preserve">: </w:t>
      </w:r>
      <w:r w:rsidRPr="00DB3DA5">
        <w:t xml:space="preserve">Klik op </w:t>
      </w:r>
      <w:r>
        <w:rPr>
          <w:rFonts w:ascii="Verdana" w:hAnsi="Verdana"/>
          <w:i/>
          <w:color w:val="808080" w:themeColor="background1" w:themeShade="80"/>
          <w:sz w:val="20"/>
          <w:szCs w:val="20"/>
        </w:rPr>
        <w:t>rangschikken</w:t>
      </w:r>
      <w:r>
        <w:t xml:space="preserve"> en zet de foto’s in de goede volgorde. Pas eventueel de namen van de foto’s aan.</w:t>
      </w:r>
    </w:p>
    <w:p w14:paraId="0E3C65E7" w14:textId="77777777" w:rsidR="005F7DEB" w:rsidRDefault="005F7DEB" w:rsidP="00DB3DA5">
      <w:pPr>
        <w:pStyle w:val="LO-normal"/>
        <w:spacing w:after="120"/>
        <w:jc w:val="both"/>
        <w:rPr>
          <w:b/>
        </w:rPr>
      </w:pPr>
    </w:p>
    <w:p w14:paraId="46418FF2" w14:textId="7F237495" w:rsidR="00DB3DA5" w:rsidRDefault="00DB3DA5" w:rsidP="00DB3DA5">
      <w:pPr>
        <w:pStyle w:val="LO-normal"/>
        <w:spacing w:after="120"/>
        <w:jc w:val="both"/>
      </w:pPr>
      <w:r w:rsidRPr="009D2ECB">
        <w:rPr>
          <w:b/>
        </w:rPr>
        <w:t>Stap 1</w:t>
      </w:r>
      <w:r w:rsidR="00C23A46">
        <w:rPr>
          <w:b/>
        </w:rPr>
        <w:t>7</w:t>
      </w:r>
      <w:r w:rsidRPr="009D2ECB">
        <w:rPr>
          <w:b/>
        </w:rPr>
        <w:t xml:space="preserve">: </w:t>
      </w:r>
      <w:r w:rsidRPr="00DB3DA5">
        <w:t xml:space="preserve">Pas </w:t>
      </w:r>
      <w:r>
        <w:t xml:space="preserve">linksboven </w:t>
      </w:r>
      <w:r w:rsidRPr="00DB3DA5">
        <w:t xml:space="preserve">de naam van de storymap aan. </w:t>
      </w:r>
      <w:r>
        <w:t>Neem je eigen naam op, bijvoorbeeld “</w:t>
      </w:r>
      <w:r w:rsidR="00C23A46">
        <w:t>Onderzoek</w:t>
      </w:r>
      <w:r>
        <w:t xml:space="preserve"> wateroverlast (van Tom en Ariane”). </w:t>
      </w:r>
    </w:p>
    <w:p w14:paraId="20E9E762" w14:textId="77777777" w:rsidR="005F7DEB" w:rsidRDefault="005F7DEB" w:rsidP="00DB3DA5">
      <w:pPr>
        <w:pStyle w:val="LO-normal"/>
        <w:spacing w:after="120"/>
        <w:jc w:val="both"/>
        <w:rPr>
          <w:b/>
        </w:rPr>
      </w:pPr>
    </w:p>
    <w:p w14:paraId="5C3C091C" w14:textId="3E1E0671" w:rsidR="00DB3DA5" w:rsidRDefault="00DB3DA5" w:rsidP="00DB3DA5">
      <w:pPr>
        <w:pStyle w:val="LO-normal"/>
        <w:spacing w:after="120"/>
        <w:jc w:val="both"/>
      </w:pPr>
      <w:r w:rsidRPr="009D2ECB">
        <w:rPr>
          <w:b/>
        </w:rPr>
        <w:t>Stap 1</w:t>
      </w:r>
      <w:r w:rsidR="00C23A46">
        <w:rPr>
          <w:b/>
        </w:rPr>
        <w:t>8</w:t>
      </w:r>
      <w:r w:rsidRPr="009D2ECB">
        <w:rPr>
          <w:b/>
        </w:rPr>
        <w:t xml:space="preserve">: </w:t>
      </w:r>
      <w:r>
        <w:t xml:space="preserve">Als je helemaal klaar bent, klik dan op </w:t>
      </w:r>
      <w:r>
        <w:rPr>
          <w:rFonts w:ascii="Verdana" w:hAnsi="Verdana"/>
          <w:i/>
          <w:color w:val="808080" w:themeColor="background1" w:themeShade="80"/>
          <w:sz w:val="20"/>
          <w:szCs w:val="20"/>
        </w:rPr>
        <w:t>opslaan</w:t>
      </w:r>
      <w:r w:rsidR="008561DB">
        <w:t xml:space="preserve"> en daarna op </w:t>
      </w:r>
      <w:r w:rsidR="008561DB">
        <w:rPr>
          <w:rFonts w:ascii="Verdana" w:hAnsi="Verdana"/>
          <w:i/>
          <w:color w:val="808080" w:themeColor="background1" w:themeShade="80"/>
          <w:sz w:val="20"/>
          <w:szCs w:val="20"/>
        </w:rPr>
        <w:t>delen</w:t>
      </w:r>
      <w:r w:rsidR="008561DB">
        <w:t xml:space="preserve">. Kopieer de link! </w:t>
      </w:r>
    </w:p>
    <w:p w14:paraId="06365AFB" w14:textId="77777777" w:rsidR="008561DB" w:rsidRDefault="008561DB" w:rsidP="00DB3DA5">
      <w:pPr>
        <w:pStyle w:val="LO-normal"/>
        <w:spacing w:after="120"/>
        <w:jc w:val="both"/>
      </w:pPr>
    </w:p>
    <w:p w14:paraId="6E4D008F" w14:textId="77777777" w:rsidR="008561DB" w:rsidRDefault="008561DB" w:rsidP="00DB3DA5">
      <w:pPr>
        <w:pStyle w:val="LO-normal"/>
        <w:spacing w:after="120"/>
        <w:jc w:val="both"/>
      </w:pPr>
      <w:r>
        <w:t>Klaar is Kees!</w:t>
      </w:r>
    </w:p>
    <w:p w14:paraId="1B1B62B1" w14:textId="77777777" w:rsidR="008561DB" w:rsidRDefault="008561DB" w:rsidP="00DB3DA5">
      <w:pPr>
        <w:pStyle w:val="LO-normal"/>
        <w:spacing w:after="120"/>
        <w:jc w:val="both"/>
      </w:pPr>
    </w:p>
    <w:p w14:paraId="04A5D3C8" w14:textId="69F2049C" w:rsidR="008561DB" w:rsidRDefault="008561DB" w:rsidP="008561DB">
      <w:pPr>
        <w:pStyle w:val="LO-normal"/>
        <w:spacing w:after="120"/>
        <w:jc w:val="both"/>
      </w:pPr>
      <w:r>
        <w:rPr>
          <w:b/>
        </w:rPr>
        <w:t>NB</w:t>
      </w:r>
      <w:r w:rsidRPr="009D2ECB">
        <w:rPr>
          <w:b/>
        </w:rPr>
        <w:t xml:space="preserve">: </w:t>
      </w:r>
      <w:r>
        <w:t xml:space="preserve">Als je je storymap later nog wilt aanpassen, ga dan </w:t>
      </w:r>
      <w:r w:rsidR="005F7DEB">
        <w:t xml:space="preserve">weer </w:t>
      </w:r>
      <w:r>
        <w:t xml:space="preserve">naar </w:t>
      </w:r>
      <w:proofErr w:type="spellStart"/>
      <w:r w:rsidR="00C23A46">
        <w:t>ArcGIS</w:t>
      </w:r>
      <w:proofErr w:type="spellEnd"/>
      <w:r w:rsidR="00C23A46">
        <w:t xml:space="preserve"> Online </w:t>
      </w:r>
      <w:r>
        <w:t>en log in. Zoek je storymap op, en kies voor “bewerken”. Nu kun je ‘m weer aanpassen.</w:t>
      </w:r>
    </w:p>
    <w:p w14:paraId="68BA4AF6" w14:textId="77777777" w:rsidR="00D062B4" w:rsidRPr="00D062B4" w:rsidRDefault="00D062B4" w:rsidP="00D062B4">
      <w:pPr>
        <w:pStyle w:val="LO-normal"/>
        <w:spacing w:after="120"/>
        <w:jc w:val="both"/>
        <w:rPr>
          <w:b/>
        </w:rPr>
      </w:pPr>
      <w:r w:rsidRPr="00D062B4">
        <w:rPr>
          <w:b/>
        </w:rPr>
        <w:t xml:space="preserve"> </w:t>
      </w:r>
      <w:bookmarkStart w:id="0" w:name="_GoBack"/>
      <w:bookmarkEnd w:id="0"/>
    </w:p>
    <w:sectPr w:rsidR="00D062B4" w:rsidRPr="00D062B4">
      <w:footerReference w:type="default" r:id="rId14"/>
      <w:pgSz w:w="11906" w:h="16838"/>
      <w:pgMar w:top="1417" w:right="1417" w:bottom="1417" w:left="1417" w:header="0" w:footer="708" w:gutter="0"/>
      <w:pgNumType w:start="1"/>
      <w:cols w:space="708"/>
      <w:formProt w:val="0"/>
      <w:titlePg/>
      <w:docGrid w:linePitch="24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082B54" w14:textId="77777777" w:rsidR="00047EFC" w:rsidRDefault="00047EFC">
      <w:pPr>
        <w:spacing w:after="0" w:line="240" w:lineRule="auto"/>
      </w:pPr>
      <w:r>
        <w:separator/>
      </w:r>
    </w:p>
  </w:endnote>
  <w:endnote w:type="continuationSeparator" w:id="0">
    <w:p w14:paraId="1B18CAA7" w14:textId="77777777" w:rsidR="00047EFC" w:rsidRDefault="00047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ABF1F" w14:textId="77777777" w:rsidR="00DB3DA5" w:rsidRDefault="00DB3DA5">
    <w:pPr>
      <w:pStyle w:val="LO-normal"/>
      <w:tabs>
        <w:tab w:val="center" w:pos="4320"/>
        <w:tab w:val="right" w:pos="8640"/>
      </w:tabs>
      <w:jc w:val="center"/>
    </w:pPr>
    <w:r>
      <w:fldChar w:fldCharType="begin"/>
    </w:r>
    <w:r>
      <w:instrText>PAGE</w:instrText>
    </w:r>
    <w:r>
      <w:fldChar w:fldCharType="separate"/>
    </w:r>
    <w:r w:rsidR="000662ED">
      <w:rPr>
        <w:noProof/>
      </w:rPr>
      <w:t>2</w:t>
    </w:r>
    <w:r>
      <w:fldChar w:fldCharType="end"/>
    </w:r>
  </w:p>
  <w:p w14:paraId="5BE2D67C" w14:textId="77777777" w:rsidR="00DB3DA5" w:rsidRDefault="00DB3DA5">
    <w:pPr>
      <w:pStyle w:val="LO-normal"/>
      <w:tabs>
        <w:tab w:val="center" w:pos="4536"/>
        <w:tab w:val="right"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741ED6" w14:textId="77777777" w:rsidR="00047EFC" w:rsidRDefault="00047EFC">
      <w:pPr>
        <w:spacing w:after="0" w:line="240" w:lineRule="auto"/>
      </w:pPr>
      <w:r>
        <w:separator/>
      </w:r>
    </w:p>
  </w:footnote>
  <w:footnote w:type="continuationSeparator" w:id="0">
    <w:p w14:paraId="488848B7" w14:textId="77777777" w:rsidR="00047EFC" w:rsidRDefault="00047E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D72460"/>
    <w:multiLevelType w:val="hybridMultilevel"/>
    <w:tmpl w:val="DD1E4CD6"/>
    <w:lvl w:ilvl="0" w:tplc="320C595A">
      <w:start w:val="1"/>
      <w:numFmt w:val="decimal"/>
      <w:lvlText w:val="%1)"/>
      <w:lvlJc w:val="left"/>
      <w:pPr>
        <w:ind w:left="720" w:hanging="360"/>
      </w:pPr>
      <w:rPr>
        <w:rFonts w:ascii="Calibri" w:eastAsia="Calibri" w:hAnsi="Calibri" w:cs="Calibr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62B4"/>
    <w:rsid w:val="00047EFC"/>
    <w:rsid w:val="000662ED"/>
    <w:rsid w:val="00142067"/>
    <w:rsid w:val="001A1692"/>
    <w:rsid w:val="003B69B3"/>
    <w:rsid w:val="00401A1E"/>
    <w:rsid w:val="005F7DEB"/>
    <w:rsid w:val="007552D9"/>
    <w:rsid w:val="008561DB"/>
    <w:rsid w:val="00890074"/>
    <w:rsid w:val="008E4131"/>
    <w:rsid w:val="009D2ECB"/>
    <w:rsid w:val="00C23A46"/>
    <w:rsid w:val="00D062B4"/>
    <w:rsid w:val="00DB3DA5"/>
    <w:rsid w:val="00E4373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64F5BB"/>
  <w14:defaultImageDpi w14:val="300"/>
  <w15:docId w15:val="{108E7572-9030-4259-ADFC-8E0E0FD3D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62B4"/>
    <w:pPr>
      <w:spacing w:after="200" w:line="276" w:lineRule="auto"/>
    </w:pPr>
    <w:rPr>
      <w:rFonts w:ascii="Calibri" w:eastAsia="Calibri" w:hAnsi="Calibri" w:cs="Calibri"/>
      <w:color w:val="000000"/>
      <w:sz w:val="22"/>
      <w:szCs w:val="22"/>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normal">
    <w:name w:val="LO-normal"/>
    <w:qFormat/>
    <w:rsid w:val="00D062B4"/>
    <w:rPr>
      <w:rFonts w:ascii="Calibri" w:eastAsia="Calibri" w:hAnsi="Calibri" w:cs="Calibri"/>
      <w:color w:val="000000"/>
      <w:sz w:val="22"/>
      <w:szCs w:val="22"/>
      <w:lang w:val="nl-NL"/>
    </w:rPr>
  </w:style>
  <w:style w:type="character" w:styleId="Hyperlink">
    <w:name w:val="Hyperlink"/>
    <w:basedOn w:val="DefaultParagraphFont"/>
    <w:uiPriority w:val="99"/>
    <w:unhideWhenUsed/>
    <w:rsid w:val="00D062B4"/>
    <w:rPr>
      <w:color w:val="0000FF" w:themeColor="hyperlink"/>
      <w:u w:val="single"/>
    </w:rPr>
  </w:style>
  <w:style w:type="character" w:styleId="FollowedHyperlink">
    <w:name w:val="FollowedHyperlink"/>
    <w:basedOn w:val="DefaultParagraphFont"/>
    <w:uiPriority w:val="99"/>
    <w:semiHidden/>
    <w:unhideWhenUsed/>
    <w:rsid w:val="00D062B4"/>
    <w:rPr>
      <w:color w:val="800080" w:themeColor="followedHyperlink"/>
      <w:u w:val="single"/>
    </w:rPr>
  </w:style>
  <w:style w:type="paragraph" w:styleId="BalloonText">
    <w:name w:val="Balloon Text"/>
    <w:basedOn w:val="Normal"/>
    <w:link w:val="BalloonTextChar"/>
    <w:uiPriority w:val="99"/>
    <w:semiHidden/>
    <w:unhideWhenUsed/>
    <w:rsid w:val="009D2EC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2ECB"/>
    <w:rPr>
      <w:rFonts w:ascii="Lucida Grande" w:eastAsia="Calibri" w:hAnsi="Lucida Grande" w:cs="Lucida Grande"/>
      <w:color w:val="000000"/>
      <w:sz w:val="18"/>
      <w:szCs w:val="18"/>
      <w:lang w:val="nl-NL"/>
    </w:rPr>
  </w:style>
  <w:style w:type="character" w:styleId="UnresolvedMention">
    <w:name w:val="Unresolved Mention"/>
    <w:basedOn w:val="DefaultParagraphFont"/>
    <w:uiPriority w:val="99"/>
    <w:semiHidden/>
    <w:unhideWhenUsed/>
    <w:rsid w:val="003B69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inyurl.com/regen100"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www.tinyurl.com/storymapNikiKevin"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3C89970E</Template>
  <TotalTime>0</TotalTime>
  <Pages>5</Pages>
  <Words>582</Words>
  <Characters>3323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Fontys</Company>
  <LinksUpToDate>false</LinksUpToDate>
  <CharactersWithSpaces>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Favier</dc:creator>
  <cp:keywords/>
  <dc:description/>
  <cp:lastModifiedBy>Favier, T.T. (Tim)</cp:lastModifiedBy>
  <cp:revision>7</cp:revision>
  <dcterms:created xsi:type="dcterms:W3CDTF">2018-09-28T09:42:00Z</dcterms:created>
  <dcterms:modified xsi:type="dcterms:W3CDTF">2019-09-23T13:29:00Z</dcterms:modified>
</cp:coreProperties>
</file>